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329" w:rsidRDefault="00DE2878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2104390</wp:posOffset>
                </wp:positionV>
                <wp:extent cx="4521835" cy="4733925"/>
                <wp:effectExtent l="0" t="0" r="0" b="635"/>
                <wp:wrapNone/>
                <wp:docPr id="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495895251"/>
                              <w:placeholder>
                                <w:docPart w:val="FB79042775D64E769F1755C54B136311"/>
                              </w:placeholder>
                              <w:showingPlcHdr/>
                            </w:sdtPr>
                            <w:sdtEndPr/>
                            <w:sdtContent>
                              <w:p w:rsidR="00211329" w:rsidRDefault="00DE2878">
                                <w:r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89pt;margin-top:165.7pt;width:356.05pt;height:372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YouAIAALw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" filled="f" stroked="f">
                <v:textbox>
                  <w:txbxContent>
                    <w:sdt>
                      <w:sdtPr>
                        <w:id w:val="495895251"/>
                        <w:placeholder>
                          <w:docPart w:val="FB79042775D64E769F1755C54B136311"/>
                        </w:placeholder>
                        <w:showingPlcHdr/>
                      </w:sdtPr>
                      <w:sdtEndPr/>
                      <w:sdtContent>
                        <w:p w:rsidR="00211329" w:rsidRDefault="00DE2878">
                          <w:r>
                            <w:rPr>
                              <w:rStyle w:val="PlaceholderText"/>
                            </w:rPr>
                            <w:t>Click here to enter text.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1644650</wp:posOffset>
                </wp:positionV>
                <wp:extent cx="4819650" cy="6537960"/>
                <wp:effectExtent l="0" t="6350" r="0" b="8890"/>
                <wp:wrapNone/>
                <wp:docPr id="3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6537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26" style="position:absolute;margin-left:116.25pt;margin-top:129.5pt;width:379.5pt;height:514.8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6923405</wp:posOffset>
                </wp:positionV>
                <wp:extent cx="2178050" cy="1742440"/>
                <wp:effectExtent l="0" t="0" r="3175" b="190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8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9.25pt;margin-top:545.15pt;width:171.5pt;height:137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mWCuw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8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6955790</wp:posOffset>
                </wp:positionV>
                <wp:extent cx="2167255" cy="1757680"/>
                <wp:effectExtent l="0" t="2540" r="0" b="1905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63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291.6pt;margin-top:547.7pt;width:170.65pt;height:138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63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7499985</wp:posOffset>
                </wp:positionV>
                <wp:extent cx="640080" cy="518160"/>
                <wp:effectExtent l="0" t="3810" r="635" b="190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3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29" type="#_x0000_t202" style="position:absolute;left:0;text-align:left;margin-left:354.55pt;margin-top:590.55pt;width:50.4pt;height:40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nougIAAME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3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6819265</wp:posOffset>
                </wp:positionV>
                <wp:extent cx="2178050" cy="1742440"/>
                <wp:effectExtent l="0" t="0" r="0" b="127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74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left:0;text-align:left;margin-left:394.15pt;margin-top:536.95pt;width:171.5pt;height:137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y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74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6570980</wp:posOffset>
                </wp:positionV>
                <wp:extent cx="2223135" cy="2143125"/>
                <wp:effectExtent l="0" t="0" r="0" b="127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61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382.3pt;margin-top:517.4pt;width:175.05pt;height:16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G8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61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7363460</wp:posOffset>
                </wp:positionV>
                <wp:extent cx="640080" cy="518160"/>
                <wp:effectExtent l="3810" t="635" r="3810" b="0"/>
                <wp:wrapNone/>
                <wp:docPr id="2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77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2" type="#_x0000_t202" style="position:absolute;left:0;text-align:left;margin-left:445.05pt;margin-top:579.8pt;width:50.4pt;height:40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77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7341870</wp:posOffset>
                </wp:positionV>
                <wp:extent cx="640080" cy="518160"/>
                <wp:effectExtent l="0" t="0" r="635" b="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7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3" type="#_x0000_t202" style="position:absolute;left:0;text-align:left;margin-left:55.3pt;margin-top:578.1pt;width:50.4pt;height:40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7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6776720</wp:posOffset>
                </wp:positionV>
                <wp:extent cx="2178050" cy="1742440"/>
                <wp:effectExtent l="0" t="4445" r="0" b="0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66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-13pt;margin-top:533.6pt;width:171.5pt;height:137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bWc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66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6571615</wp:posOffset>
                </wp:positionV>
                <wp:extent cx="2223135" cy="2143125"/>
                <wp:effectExtent l="0" t="0" r="0" b="635"/>
                <wp:wrapNone/>
                <wp:docPr id="2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60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-9.85pt;margin-top:517.45pt;width:175.05pt;height:168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zduwIAAMM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60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6953885</wp:posOffset>
                </wp:positionV>
                <wp:extent cx="2167255" cy="1757680"/>
                <wp:effectExtent l="0" t="635" r="0" b="3810"/>
                <wp:wrapNone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4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6" type="#_x0000_t202" style="position:absolute;left:0;text-align:left;margin-left:89pt;margin-top:547.55pt;width:170.65pt;height:13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4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7552055</wp:posOffset>
                </wp:positionV>
                <wp:extent cx="640080" cy="518160"/>
                <wp:effectExtent l="0" t="0" r="0" b="0"/>
                <wp:wrapNone/>
                <wp:docPr id="2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7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7" type="#_x0000_t202" style="position:absolute;left:0;text-align:left;margin-left:149.2pt;margin-top:594.65pt;width:50.4pt;height:40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/BugIAAMI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7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6975475</wp:posOffset>
                </wp:positionV>
                <wp:extent cx="2178050" cy="1742440"/>
                <wp:effectExtent l="0" t="3175" r="0" b="0"/>
                <wp:wrapNone/>
                <wp:docPr id="2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67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89pt;margin-top:549.25pt;width:171.5pt;height:13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67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7521575</wp:posOffset>
                </wp:positionV>
                <wp:extent cx="640080" cy="518160"/>
                <wp:effectExtent l="1905" t="0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71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9" type="#_x0000_t202" style="position:absolute;left:0;text-align:left;margin-left:241.65pt;margin-top:592.25pt;width:50.4pt;height:40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Etug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71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6838315</wp:posOffset>
                </wp:positionV>
                <wp:extent cx="2532380" cy="2181860"/>
                <wp:effectExtent l="0" t="0" r="2540" b="0"/>
                <wp:wrapNone/>
                <wp:docPr id="1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69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left:0;text-align:left;margin-left:182.9pt;margin-top:538.45pt;width:199.4pt;height:17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sU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69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7043420</wp:posOffset>
                </wp:positionV>
                <wp:extent cx="2402840" cy="1721485"/>
                <wp:effectExtent l="635" t="4445" r="0" b="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65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77.8pt;margin-top:554.6pt;width:189.2pt;height:135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bG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65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44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633095</wp:posOffset>
                </wp:positionV>
                <wp:extent cx="2178050" cy="1742440"/>
                <wp:effectExtent l="0" t="4445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4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2" type="#_x0000_t202" style="position:absolute;left:0;text-align:left;margin-left:394.15pt;margin-top:49.85pt;width:171.5pt;height:137.2pt;z-index:251722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PLTu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4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47" behindDoc="0" locked="0" layoutInCell="1" allowOverlap="1">
                <wp:simplePos x="0" y="0"/>
                <wp:positionH relativeFrom="column">
                  <wp:posOffset>4855210</wp:posOffset>
                </wp:positionH>
                <wp:positionV relativeFrom="paragraph">
                  <wp:posOffset>384810</wp:posOffset>
                </wp:positionV>
                <wp:extent cx="2223135" cy="2143125"/>
                <wp:effectExtent l="0" t="381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1520"/>
                                  <wp:docPr id="4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left:0;text-align:left;margin-left:382.3pt;margin-top:30.3pt;width:175.05pt;height:168.75pt;z-index:251710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1u9ugIAAMQ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1520"/>
                            <wp:docPr id="4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597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546735</wp:posOffset>
                </wp:positionV>
                <wp:extent cx="2178050" cy="1742440"/>
                <wp:effectExtent l="0" t="3810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90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4" type="#_x0000_t202" style="position:absolute;left:0;text-align:left;margin-left:295.5pt;margin-top:43.05pt;width:171.5pt;height:137.2pt;z-index:2517165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xIuQIAAMQ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90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695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1080135</wp:posOffset>
                </wp:positionV>
                <wp:extent cx="640080" cy="518160"/>
                <wp:effectExtent l="0" t="3810" r="0" b="1905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92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5" type="#_x0000_t202" style="position:absolute;left:0;text-align:left;margin-left:149.2pt;margin-top:85.05pt;width:50.4pt;height:40.8pt;z-index:251720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Y6uugIAAMI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92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22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255270</wp:posOffset>
                </wp:positionV>
                <wp:extent cx="2532380" cy="2181860"/>
                <wp:effectExtent l="0" t="0" r="2540" b="12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380" cy="218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0932" cy="1972060"/>
                                  <wp:effectExtent l="19050" t="0" r="4568" b="0"/>
                                  <wp:docPr id="28" name="Picture 24" descr="flow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0932" cy="197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6" type="#_x0000_t202" style="position:absolute;left:0;text-align:left;margin-left:182.9pt;margin-top:20.1pt;width:199.4pt;height:171.8pt;z-index:251717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juw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0932" cy="1972060"/>
                            <wp:effectExtent l="19050" t="0" r="4568" b="0"/>
                            <wp:docPr id="28" name="Picture 24" descr="flow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.png"/>
                                    <pic:cNvPicPr/>
                                  </pic:nvPicPr>
                                  <pic:blipFill>
                                    <a:blip r:embed="rId14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0932" cy="197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622300</wp:posOffset>
                </wp:positionV>
                <wp:extent cx="2178050" cy="1742440"/>
                <wp:effectExtent l="0" t="3175" r="0" b="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3564" cy="1502667"/>
                                  <wp:effectExtent l="19050" t="0" r="0" b="0"/>
                                  <wp:docPr id="38" name="Picture 37" descr="flower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3564" cy="1502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left:0;text-align:left;margin-left:-13pt;margin-top:49pt;width:171.5pt;height:1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dK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3564" cy="1502667"/>
                            <wp:effectExtent l="19050" t="0" r="0" b="0"/>
                            <wp:docPr id="38" name="Picture 37" descr="flower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1.png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3564" cy="1502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7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503555</wp:posOffset>
                </wp:positionV>
                <wp:extent cx="2178050" cy="1742440"/>
                <wp:effectExtent l="0" t="0" r="0" b="1905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74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4316" cy="1508763"/>
                                  <wp:effectExtent l="19050" t="0" r="0" b="0"/>
                                  <wp:docPr id="76" name="Picture 75" descr="flower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ower_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316" cy="1508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left:0;text-align:left;margin-left:89pt;margin-top:39.65pt;width:171.5pt;height:137.2pt;z-index:251715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S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4316" cy="1508763"/>
                            <wp:effectExtent l="19050" t="0" r="0" b="0"/>
                            <wp:docPr id="76" name="Picture 75" descr="flower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ower_2.png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4316" cy="1508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71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938530</wp:posOffset>
                </wp:positionV>
                <wp:extent cx="640080" cy="518160"/>
                <wp:effectExtent l="1905" t="0" r="0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1" cy="356617"/>
                                  <wp:effectExtent l="19050" t="0" r="0" b="0"/>
                                  <wp:docPr id="29" name="Picture 28" descr="midd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521" cy="356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9" type="#_x0000_t202" style="position:absolute;left:0;text-align:left;margin-left:241.65pt;margin-top:73.9pt;width:50.4pt;height:40.8pt;z-index:251719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F7luQ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1" cy="356617"/>
                            <wp:effectExtent l="19050" t="0" r="0" b="0"/>
                            <wp:docPr id="29" name="Picture 28" descr="midd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.pn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521" cy="356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6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1177290</wp:posOffset>
                </wp:positionV>
                <wp:extent cx="640080" cy="518160"/>
                <wp:effectExtent l="3810" t="0" r="381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761"/>
                                  <wp:docPr id="49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50" type="#_x0000_t202" style="position:absolute;left:0;text-align:left;margin-left:445.05pt;margin-top:92.7pt;width:50.4pt;height:40.8pt;z-index:25172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761"/>
                            <wp:docPr id="49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1187450</wp:posOffset>
                </wp:positionV>
                <wp:extent cx="640080" cy="518160"/>
                <wp:effectExtent l="0" t="0" r="63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041" cy="323089"/>
                                  <wp:effectExtent l="19050" t="0" r="3809" b="0"/>
                                  <wp:docPr id="40" name="Picture 39" descr="middle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1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1" cy="323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1" type="#_x0000_t202" style="position:absolute;left:0;text-align:left;margin-left:55.3pt;margin-top:93.5pt;width:50.4pt;height:40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CtuwIAAME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0041" cy="323089"/>
                            <wp:effectExtent l="19050" t="0" r="3809" b="0"/>
                            <wp:docPr id="40" name="Picture 39" descr="middle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1.png"/>
                                    <pic:cNvPicPr/>
                                  </pic:nvPicPr>
                                  <pic:blipFill>
                                    <a:blip r:embed="rId12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1" cy="323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19" behindDoc="0" locked="0" layoutInCell="1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1123315</wp:posOffset>
                </wp:positionV>
                <wp:extent cx="640080" cy="518160"/>
                <wp:effectExtent l="0" t="0" r="635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417" cy="289561"/>
                                  <wp:effectExtent l="19050" t="0" r="5333" b="0"/>
                                  <wp:docPr id="107" name="Picture 91" descr="middle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ddle_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80417" cy="289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2" type="#_x0000_t202" style="position:absolute;left:0;text-align:left;margin-left:350.8pt;margin-top:88.45pt;width:50.4pt;height:40.8pt;z-index:251721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7cug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0417" cy="289561"/>
                            <wp:effectExtent l="19050" t="0" r="5333" b="0"/>
                            <wp:docPr id="107" name="Picture 91" descr="middle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ddle_2.png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80417" cy="289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2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460375</wp:posOffset>
                </wp:positionV>
                <wp:extent cx="2402840" cy="1721485"/>
                <wp:effectExtent l="635" t="3175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17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1308" cy="1459995"/>
                                  <wp:effectExtent l="19050" t="0" r="6092" b="0"/>
                                  <wp:docPr id="109" name="Picture 108" descr="leav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308" cy="145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3" type="#_x0000_t202" style="position:absolute;left:0;text-align:left;margin-left:177.8pt;margin-top:36.25pt;width:189.2pt;height:135.55pt;z-index:251713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9dL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1308" cy="1459995"/>
                            <wp:effectExtent l="19050" t="0" r="6092" b="0"/>
                            <wp:docPr id="109" name="Picture 108" descr="leav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.png"/>
                                    <pic:cNvPicPr/>
                                  </pic:nvPicPr>
                                  <pic:blipFill>
                                    <a:blip r:embed="rId15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308" cy="145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22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417195</wp:posOffset>
                </wp:positionV>
                <wp:extent cx="2223135" cy="2143125"/>
                <wp:effectExtent l="0" t="0" r="0" b="1905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135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5860" cy="1941580"/>
                                  <wp:effectExtent l="19050" t="0" r="9140" b="0"/>
                                  <wp:docPr id="37" name="Picture 36" descr="leaves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860" cy="1941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4" type="#_x0000_t202" style="position:absolute;left:0;text-align:left;margin-left:-9.85pt;margin-top:32.85pt;width:175.05pt;height:168.75pt;z-index:251709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cRtug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5860" cy="1941580"/>
                            <wp:effectExtent l="19050" t="0" r="9140" b="0"/>
                            <wp:docPr id="37" name="Picture 36" descr="leaves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1.pn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860" cy="1941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497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481965</wp:posOffset>
                </wp:positionV>
                <wp:extent cx="2167255" cy="175768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0"/>
                                  <wp:docPr id="62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5" type="#_x0000_t202" style="position:absolute;left:0;text-align:left;margin-left:89pt;margin-top:37.95pt;width:170.65pt;height:138.4pt;z-index:2517124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KUvQ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0"/>
                            <wp:docPr id="62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7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579120</wp:posOffset>
                </wp:positionV>
                <wp:extent cx="2167255" cy="1757680"/>
                <wp:effectExtent l="0" t="0" r="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75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1329" w:rsidRDefault="00DE287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80" cy="1463043"/>
                                  <wp:effectExtent l="19050" t="0" r="1520" b="3807"/>
                                  <wp:docPr id="75" name="Picture 61" descr="leaves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ves_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3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789180" cy="1463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6" type="#_x0000_t202" style="position:absolute;left:0;text-align:left;margin-left:287.85pt;margin-top:45.6pt;width:170.65pt;height:138.4pt;z-index:25171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p2iuwIAAMM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" filled="f" stroked="f">
                <v:textbox>
                  <w:txbxContent>
                    <w:p w:rsidR="00211329" w:rsidRDefault="00DE287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80" cy="1463043"/>
                            <wp:effectExtent l="19050" t="0" r="1520" b="3807"/>
                            <wp:docPr id="75" name="Picture 61" descr="leaves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ves_2.png"/>
                                    <pic:cNvPicPr/>
                                  </pic:nvPicPr>
                                  <pic:blipFill>
                                    <a:blip r:embed="rId8">
                                      <a:duotone>
                                        <a:schemeClr val="accent3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789180" cy="1463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13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78"/>
    <w:rsid w:val="00211329"/>
    <w:rsid w:val="00DE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78"/>
  </w:style>
  <w:style w:type="paragraph" w:styleId="Heading1">
    <w:name w:val="heading 1"/>
    <w:basedOn w:val="Normal"/>
    <w:next w:val="Normal"/>
    <w:link w:val="Heading1Char"/>
    <w:uiPriority w:val="9"/>
    <w:qFormat/>
    <w:rsid w:val="00DE287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87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87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87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87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87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87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87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87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2878"/>
    <w:rPr>
      <w:caps/>
      <w:color w:val="632423" w:themeColor="accent2" w:themeShade="80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87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E2878"/>
    <w:rPr>
      <w:caps/>
      <w:spacing w:val="20"/>
      <w:sz w:val="18"/>
      <w:szCs w:val="18"/>
    </w:rPr>
  </w:style>
  <w:style w:type="paragraph" w:customStyle="1" w:styleId="Item">
    <w:name w:val="Item"/>
    <w:basedOn w:val="Normal"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878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878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878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878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878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878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878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878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878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E287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E2878"/>
    <w:rPr>
      <w:caps/>
      <w:color w:val="632423" w:themeColor="accent2" w:themeShade="80"/>
      <w:spacing w:val="50"/>
      <w:sz w:val="44"/>
      <w:szCs w:val="44"/>
    </w:rPr>
  </w:style>
  <w:style w:type="character" w:styleId="Strong">
    <w:name w:val="Strong"/>
    <w:uiPriority w:val="22"/>
    <w:qFormat/>
    <w:rsid w:val="00DE2878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DE2878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DE287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E28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287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287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87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878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E2878"/>
    <w:rPr>
      <w:i/>
      <w:iCs/>
    </w:rPr>
  </w:style>
  <w:style w:type="character" w:styleId="IntenseEmphasis">
    <w:name w:val="Intense Emphasis"/>
    <w:uiPriority w:val="21"/>
    <w:qFormat/>
    <w:rsid w:val="00DE2878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E287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DE287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DE2878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2878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E2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78"/>
  </w:style>
  <w:style w:type="paragraph" w:styleId="Heading1">
    <w:name w:val="heading 1"/>
    <w:basedOn w:val="Normal"/>
    <w:next w:val="Normal"/>
    <w:link w:val="Heading1Char"/>
    <w:uiPriority w:val="9"/>
    <w:qFormat/>
    <w:rsid w:val="00DE287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287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287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87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87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87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87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87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87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E2878"/>
    <w:rPr>
      <w:caps/>
      <w:color w:val="632423" w:themeColor="accent2" w:themeShade="80"/>
      <w:spacing w:val="2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2878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DE2878"/>
    <w:rPr>
      <w:caps/>
      <w:spacing w:val="20"/>
      <w:sz w:val="18"/>
      <w:szCs w:val="18"/>
    </w:rPr>
  </w:style>
  <w:style w:type="paragraph" w:customStyle="1" w:styleId="Item">
    <w:name w:val="Item"/>
    <w:basedOn w:val="Normal"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2878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2878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2878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2878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2878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2878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2878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2878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878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E287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DE2878"/>
    <w:rPr>
      <w:caps/>
      <w:color w:val="632423" w:themeColor="accent2" w:themeShade="80"/>
      <w:spacing w:val="50"/>
      <w:sz w:val="44"/>
      <w:szCs w:val="44"/>
    </w:rPr>
  </w:style>
  <w:style w:type="character" w:styleId="Strong">
    <w:name w:val="Strong"/>
    <w:uiPriority w:val="22"/>
    <w:qFormat/>
    <w:rsid w:val="00DE2878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DE2878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DE287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E287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E287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287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287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2878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DE2878"/>
    <w:rPr>
      <w:i/>
      <w:iCs/>
    </w:rPr>
  </w:style>
  <w:style w:type="character" w:styleId="IntenseEmphasis">
    <w:name w:val="Intense Emphasis"/>
    <w:uiPriority w:val="21"/>
    <w:qFormat/>
    <w:rsid w:val="00DE2878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DE287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DE287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DE2878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2878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E2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di\AppData\Roaming\Microsoft\Templates\HolidayStatione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B79042775D64E769F1755C54B136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AB26E-71DC-4265-896F-3156F4E5A4EE}"/>
      </w:docPartPr>
      <w:docPartBody>
        <w:p w:rsidR="00000000" w:rsidRDefault="004A0ADA">
          <w:pPr>
            <w:pStyle w:val="FB79042775D64E769F1755C54B136311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ADA"/>
    <w:rsid w:val="004A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79042775D64E769F1755C54B136311">
    <w:name w:val="FB79042775D64E769F1755C54B1363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79042775D64E769F1755C54B136311">
    <w:name w:val="FB79042775D64E769F1755C54B1363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9B43BB4-0669-4C14-A040-EB85FBB306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Nandi</dc:creator>
  <cp:lastModifiedBy>Nandi</cp:lastModifiedBy>
  <cp:revision>1</cp:revision>
  <cp:lastPrinted>2007-10-17T04:03:00Z</cp:lastPrinted>
  <dcterms:created xsi:type="dcterms:W3CDTF">2010-12-07T21:08:00Z</dcterms:created>
  <dcterms:modified xsi:type="dcterms:W3CDTF">2010-12-07T21:10:00Z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